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86" w:rsidRDefault="00F47686" w:rsidP="00954652">
      <w:pPr>
        <w:pStyle w:val="10"/>
        <w:keepNext/>
        <w:keepLines/>
        <w:shd w:val="clear" w:color="auto" w:fill="auto"/>
        <w:ind w:firstLine="360"/>
        <w:jc w:val="center"/>
      </w:pPr>
    </w:p>
    <w:p w:rsidR="00F47686" w:rsidRDefault="00F4768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4.2pt;width:467.25pt;height:643.5pt;z-index:-251658240" wrapcoords="-35 0 -35 21575 21600 21575 21600 0 -35 0">
            <v:imagedata r:id="rId5" o:title=""/>
            <w10:wrap type="tight"/>
          </v:shape>
        </w:pict>
      </w:r>
    </w:p>
    <w:p w:rsidR="00F47686" w:rsidRDefault="00F47686"/>
    <w:p w:rsidR="00F47686" w:rsidRDefault="00F47686"/>
    <w:p w:rsidR="00F47686" w:rsidRDefault="00F47686"/>
    <w:p w:rsidR="00F47686" w:rsidRPr="00DF3832" w:rsidRDefault="00F47686" w:rsidP="00DF3832">
      <w:pPr>
        <w:pStyle w:val="10"/>
        <w:keepNext/>
        <w:keepLines/>
        <w:shd w:val="clear" w:color="auto" w:fill="auto"/>
        <w:ind w:firstLine="360"/>
        <w:jc w:val="center"/>
        <w:rPr>
          <w:rStyle w:val="11"/>
        </w:rPr>
      </w:pPr>
      <w:r w:rsidRPr="00DF3832">
        <w:rPr>
          <w:sz w:val="24"/>
          <w:szCs w:val="24"/>
        </w:rPr>
        <w:t>Порядок разработки и утверждения ежегодного отчёта о поступлении и расходовании финансовых и материальных средств в ГБУ ДО Республики Марий Эл «Национальная президентская школа искусств»</w:t>
      </w:r>
    </w:p>
    <w:p w:rsidR="00F47686" w:rsidRDefault="00F47686" w:rsidP="00DF3832">
      <w:pPr>
        <w:pStyle w:val="10"/>
        <w:keepNext/>
        <w:keepLines/>
        <w:shd w:val="clear" w:color="auto" w:fill="auto"/>
        <w:ind w:firstLine="360"/>
        <w:rPr>
          <w:rStyle w:val="11"/>
        </w:rPr>
      </w:pPr>
    </w:p>
    <w:p w:rsidR="00F47686" w:rsidRPr="00DF3832" w:rsidRDefault="00F47686" w:rsidP="00DF3832">
      <w:pPr>
        <w:pStyle w:val="10"/>
        <w:keepNext/>
        <w:keepLines/>
        <w:numPr>
          <w:ilvl w:val="0"/>
          <w:numId w:val="2"/>
        </w:numPr>
        <w:shd w:val="clear" w:color="auto" w:fill="auto"/>
        <w:rPr>
          <w:sz w:val="24"/>
          <w:szCs w:val="24"/>
        </w:rPr>
      </w:pPr>
      <w:r w:rsidRPr="00DF3832">
        <w:rPr>
          <w:sz w:val="24"/>
          <w:szCs w:val="24"/>
        </w:rPr>
        <w:t>Общие положения</w:t>
      </w:r>
    </w:p>
    <w:p w:rsidR="00F47686" w:rsidRDefault="00F47686" w:rsidP="00DF3832">
      <w:pPr>
        <w:pStyle w:val="10"/>
        <w:keepNext/>
        <w:keepLines/>
        <w:shd w:val="clear" w:color="auto" w:fill="auto"/>
        <w:ind w:left="720"/>
      </w:pPr>
    </w:p>
    <w:p w:rsidR="00F47686" w:rsidRPr="00DF3832" w:rsidRDefault="00F47686" w:rsidP="00DF3832">
      <w:pPr>
        <w:pStyle w:val="12"/>
        <w:shd w:val="clear" w:color="auto" w:fill="auto"/>
        <w:jc w:val="both"/>
        <w:rPr>
          <w:sz w:val="24"/>
          <w:szCs w:val="24"/>
        </w:rPr>
      </w:pPr>
      <w:r w:rsidRPr="00DF3832">
        <w:rPr>
          <w:sz w:val="24"/>
          <w:szCs w:val="24"/>
        </w:rPr>
        <w:t>1.1 .Настоящий порядок устанавливает общие требования к составлению и утверждению отчета о поступлении и расходовании финансовых и материальных средств (далее - Отчет) Государственного бюджетного учреждения дополнительного образования Республики Марий Эл «Национальная президентская школа искусств» (далее - Учреждение).</w:t>
      </w:r>
    </w:p>
    <w:p w:rsidR="00F47686" w:rsidRPr="00DF3832" w:rsidRDefault="00F47686" w:rsidP="00DF3832">
      <w:pPr>
        <w:pStyle w:val="12"/>
        <w:shd w:val="clear" w:color="auto" w:fill="auto"/>
        <w:jc w:val="both"/>
        <w:rPr>
          <w:sz w:val="24"/>
          <w:szCs w:val="24"/>
        </w:rPr>
      </w:pPr>
      <w:r w:rsidRPr="00DF3832">
        <w:rPr>
          <w:sz w:val="24"/>
          <w:szCs w:val="24"/>
        </w:rPr>
        <w:t>1.2. Учреждение является юридическим лицом, осуществляет финансово-хозяйственную деятельность в порядке, установленном законодательством Российской Федерации, имеет самостоятельный баланс и лицевые счета.</w:t>
      </w:r>
    </w:p>
    <w:p w:rsidR="00F47686" w:rsidRPr="00DF3832" w:rsidRDefault="00F47686" w:rsidP="00DF3832">
      <w:pPr>
        <w:pStyle w:val="12"/>
        <w:shd w:val="clear" w:color="auto" w:fill="auto"/>
        <w:jc w:val="both"/>
        <w:rPr>
          <w:sz w:val="24"/>
          <w:szCs w:val="24"/>
        </w:rPr>
      </w:pPr>
      <w:r w:rsidRPr="00DF3832">
        <w:rPr>
          <w:sz w:val="24"/>
          <w:szCs w:val="24"/>
        </w:rPr>
        <w:t>1.3.Отчет составляется Учреждением в соответствии со статьей 264.2 бюджетного кодекса Российской Федерации, с требованиями Инструкции о порядке составления и представления годовой отчетности.</w:t>
      </w:r>
    </w:p>
    <w:p w:rsidR="00F47686" w:rsidRPr="00DF3832" w:rsidRDefault="00F47686" w:rsidP="00DF3832">
      <w:pPr>
        <w:pStyle w:val="12"/>
        <w:shd w:val="clear" w:color="auto" w:fill="auto"/>
        <w:jc w:val="both"/>
        <w:rPr>
          <w:sz w:val="24"/>
          <w:szCs w:val="24"/>
        </w:rPr>
      </w:pPr>
      <w:r w:rsidRPr="00DF3832">
        <w:rPr>
          <w:sz w:val="24"/>
          <w:szCs w:val="24"/>
        </w:rPr>
        <w:t>1.4.Отчет о деятельности Учреждения составляется в валюте Российской Федерации - в рублях (в части показателей в денежном выражении) по состоянию на 1 января года, следующего за отчетным. Отчетным периодом является финансовый год.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1879"/>
        </w:tabs>
        <w:jc w:val="both"/>
        <w:rPr>
          <w:sz w:val="24"/>
          <w:szCs w:val="24"/>
        </w:rPr>
      </w:pPr>
      <w:r w:rsidRPr="00DF3832">
        <w:rPr>
          <w:sz w:val="24"/>
          <w:szCs w:val="24"/>
        </w:rPr>
        <w:t>1.5.Организация и осуществление бухгалтерского и налогового учета ведется в бухгалтерии школы..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727"/>
        </w:tabs>
        <w:jc w:val="both"/>
        <w:rPr>
          <w:sz w:val="24"/>
          <w:szCs w:val="24"/>
        </w:rPr>
      </w:pPr>
      <w:r w:rsidRPr="00DF3832">
        <w:rPr>
          <w:sz w:val="24"/>
          <w:szCs w:val="24"/>
        </w:rPr>
        <w:t>1.6.В</w:t>
      </w:r>
      <w:r w:rsidRPr="00DF3832">
        <w:rPr>
          <w:sz w:val="24"/>
          <w:szCs w:val="24"/>
        </w:rPr>
        <w:tab/>
        <w:t>смете расходов и доходов образовательного учреждения отражаются  доходы, получаемые от осуществления иной деятельности, приносящей доход.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1342"/>
        </w:tabs>
        <w:jc w:val="both"/>
        <w:rPr>
          <w:sz w:val="24"/>
          <w:szCs w:val="24"/>
        </w:rPr>
      </w:pPr>
      <w:r w:rsidRPr="00DF3832">
        <w:rPr>
          <w:sz w:val="24"/>
          <w:szCs w:val="24"/>
        </w:rPr>
        <w:t>1.7.Формы</w:t>
      </w:r>
      <w:r w:rsidRPr="00DF3832">
        <w:rPr>
          <w:sz w:val="24"/>
          <w:szCs w:val="24"/>
        </w:rPr>
        <w:tab/>
        <w:t>отчётности, перечисленные в п.2 утверждены п. 12 раздела 1 инструкции, утверждённой приказом Министерства финансов РФ от 25.03.2011 года № ЗЗн «Об утверждении инструкции о порядке составления, предоставления годовой, квартальной бухгалтерской отчётности государственных (муниципальных) бюджетных и автономных учреждений» (далее - инструкция ЗЗн).</w:t>
      </w:r>
    </w:p>
    <w:p w:rsidR="00F47686" w:rsidRDefault="00F47686" w:rsidP="00DF3832">
      <w:pPr>
        <w:pStyle w:val="12"/>
        <w:shd w:val="clear" w:color="auto" w:fill="auto"/>
        <w:tabs>
          <w:tab w:val="left" w:pos="1342"/>
        </w:tabs>
        <w:jc w:val="left"/>
      </w:pPr>
    </w:p>
    <w:p w:rsidR="00F47686" w:rsidRPr="00DF3832" w:rsidRDefault="00F47686" w:rsidP="00DF383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95"/>
        </w:tabs>
        <w:rPr>
          <w:sz w:val="24"/>
          <w:szCs w:val="24"/>
        </w:rPr>
      </w:pPr>
      <w:bookmarkStart w:id="0" w:name="bookmark1"/>
      <w:r w:rsidRPr="00DF3832">
        <w:rPr>
          <w:sz w:val="24"/>
          <w:szCs w:val="24"/>
        </w:rPr>
        <w:t>Порядок составления Отчета</w:t>
      </w:r>
      <w:bookmarkEnd w:id="0"/>
    </w:p>
    <w:p w:rsidR="00F47686" w:rsidRDefault="00F47686" w:rsidP="00DF3832">
      <w:pPr>
        <w:pStyle w:val="10"/>
        <w:keepNext/>
        <w:keepLines/>
        <w:shd w:val="clear" w:color="auto" w:fill="auto"/>
        <w:tabs>
          <w:tab w:val="left" w:pos="295"/>
        </w:tabs>
      </w:pPr>
    </w:p>
    <w:p w:rsidR="00F47686" w:rsidRPr="00DF3832" w:rsidRDefault="00F47686" w:rsidP="00DF3832">
      <w:pPr>
        <w:pStyle w:val="12"/>
        <w:shd w:val="clear" w:color="auto" w:fill="auto"/>
        <w:spacing w:line="276" w:lineRule="exact"/>
        <w:jc w:val="left"/>
        <w:rPr>
          <w:sz w:val="24"/>
          <w:szCs w:val="24"/>
        </w:rPr>
      </w:pPr>
      <w:r>
        <w:t>2</w:t>
      </w:r>
      <w:r w:rsidRPr="00DF3832">
        <w:rPr>
          <w:sz w:val="24"/>
          <w:szCs w:val="24"/>
        </w:rPr>
        <w:t>.1.Отчет состоит из следующих форм: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1434"/>
        </w:tabs>
        <w:spacing w:line="276" w:lineRule="exact"/>
        <w:jc w:val="left"/>
        <w:rPr>
          <w:sz w:val="24"/>
          <w:szCs w:val="24"/>
        </w:rPr>
      </w:pPr>
      <w:r w:rsidRPr="00DF3832">
        <w:rPr>
          <w:sz w:val="24"/>
          <w:szCs w:val="24"/>
        </w:rPr>
        <w:t>- Баланс</w:t>
      </w:r>
      <w:r w:rsidRPr="00DF3832">
        <w:rPr>
          <w:sz w:val="24"/>
          <w:szCs w:val="24"/>
        </w:rPr>
        <w:tab/>
        <w:t>государственного (муниципального) учреждения (ф.503730);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1434"/>
        </w:tabs>
        <w:spacing w:line="276" w:lineRule="exact"/>
        <w:jc w:val="left"/>
        <w:rPr>
          <w:sz w:val="24"/>
          <w:szCs w:val="24"/>
        </w:rPr>
      </w:pPr>
      <w:r w:rsidRPr="00DF3832">
        <w:rPr>
          <w:sz w:val="24"/>
          <w:szCs w:val="24"/>
        </w:rPr>
        <w:t>- Справка</w:t>
      </w:r>
      <w:r w:rsidRPr="00DF3832">
        <w:rPr>
          <w:sz w:val="24"/>
          <w:szCs w:val="24"/>
        </w:rPr>
        <w:tab/>
        <w:t xml:space="preserve">по заключению учреждением счетов бухгалтерского учета (ф.0503710); 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1434"/>
        </w:tabs>
        <w:spacing w:line="276" w:lineRule="exact"/>
        <w:jc w:val="left"/>
        <w:rPr>
          <w:sz w:val="24"/>
          <w:szCs w:val="24"/>
        </w:rPr>
      </w:pPr>
      <w:r w:rsidRPr="00DF3832">
        <w:rPr>
          <w:sz w:val="24"/>
          <w:szCs w:val="24"/>
        </w:rPr>
        <w:t>- Отчет о финансовых результатах деятельности учреждения 9Ф.0503721);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1434"/>
        </w:tabs>
        <w:spacing w:line="276" w:lineRule="exact"/>
        <w:jc w:val="left"/>
        <w:rPr>
          <w:sz w:val="24"/>
          <w:szCs w:val="24"/>
        </w:rPr>
      </w:pPr>
      <w:r w:rsidRPr="00DF3832">
        <w:rPr>
          <w:sz w:val="24"/>
          <w:szCs w:val="24"/>
        </w:rPr>
        <w:t>- Отчет об исполнении учреждением плана его финансово- хозяйственной деятельности (ф.0503737);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1434"/>
        </w:tabs>
        <w:spacing w:line="276" w:lineRule="exact"/>
        <w:jc w:val="left"/>
        <w:rPr>
          <w:sz w:val="24"/>
          <w:szCs w:val="24"/>
        </w:rPr>
      </w:pPr>
      <w:r w:rsidRPr="00DF3832">
        <w:rPr>
          <w:sz w:val="24"/>
          <w:szCs w:val="24"/>
        </w:rPr>
        <w:t>- Отчет об обязательствах (ф.0503738);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1434"/>
        </w:tabs>
        <w:spacing w:line="276" w:lineRule="exact"/>
        <w:jc w:val="left"/>
        <w:rPr>
          <w:sz w:val="24"/>
          <w:szCs w:val="24"/>
        </w:rPr>
      </w:pPr>
      <w:r w:rsidRPr="00DF3832">
        <w:rPr>
          <w:sz w:val="24"/>
          <w:szCs w:val="24"/>
        </w:rPr>
        <w:t>-  Справка</w:t>
      </w:r>
      <w:r w:rsidRPr="00DF3832">
        <w:rPr>
          <w:sz w:val="24"/>
          <w:szCs w:val="24"/>
        </w:rPr>
        <w:tab/>
        <w:t>по консолидируемым расчетам (ф.0503725);</w:t>
      </w:r>
    </w:p>
    <w:p w:rsidR="00F47686" w:rsidRPr="00DF3832" w:rsidRDefault="00F47686" w:rsidP="00DF3832">
      <w:pPr>
        <w:pStyle w:val="12"/>
        <w:shd w:val="clear" w:color="auto" w:fill="auto"/>
        <w:tabs>
          <w:tab w:val="left" w:pos="2288"/>
        </w:tabs>
        <w:spacing w:line="276" w:lineRule="exact"/>
        <w:jc w:val="left"/>
        <w:rPr>
          <w:sz w:val="24"/>
          <w:szCs w:val="24"/>
        </w:rPr>
      </w:pPr>
      <w:r w:rsidRPr="00DF3832">
        <w:rPr>
          <w:sz w:val="24"/>
          <w:szCs w:val="24"/>
        </w:rPr>
        <w:t>- Пояснительная</w:t>
      </w:r>
      <w:r w:rsidRPr="00DF3832">
        <w:rPr>
          <w:sz w:val="24"/>
          <w:szCs w:val="24"/>
        </w:rPr>
        <w:tab/>
        <w:t>записка (ф.0503760) в составе следующих отчетных форм:</w:t>
      </w:r>
    </w:p>
    <w:p w:rsidR="00F47686" w:rsidRPr="00DF3832" w:rsidRDefault="00F47686" w:rsidP="00DF3832">
      <w:pPr>
        <w:pStyle w:val="12"/>
        <w:shd w:val="clear" w:color="auto" w:fill="auto"/>
        <w:spacing w:line="276" w:lineRule="exact"/>
        <w:jc w:val="left"/>
        <w:rPr>
          <w:sz w:val="24"/>
          <w:szCs w:val="24"/>
        </w:rPr>
      </w:pPr>
      <w:r w:rsidRPr="00DF3832">
        <w:rPr>
          <w:sz w:val="24"/>
          <w:szCs w:val="24"/>
        </w:rPr>
        <w:t>- Сведения об основных направлениях деятельности (Таблица № 1);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54"/>
        </w:tabs>
        <w:jc w:val="left"/>
      </w:pPr>
      <w:r w:rsidRPr="00DF3832">
        <w:t>Сведения о результатах мероприятий внутреннего контроля (таблица №5);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59"/>
        </w:tabs>
        <w:jc w:val="left"/>
      </w:pPr>
      <w:r w:rsidRPr="00DF3832">
        <w:t>Сведения о проведении инвентаризаций (Таблица №6);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54"/>
        </w:tabs>
        <w:jc w:val="left"/>
      </w:pPr>
      <w:r w:rsidRPr="00DF3832">
        <w:t>Сведения о результатах внешних контрольных мероприятий (Таблица №7);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207"/>
        </w:tabs>
        <w:jc w:val="left"/>
      </w:pPr>
      <w:r w:rsidRPr="00DF3832">
        <w:t>Сведения об исполнении мероприятий в рамках субсидий на иные цели и бюджетных инвестиций (ф.0503766);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59"/>
        </w:tabs>
        <w:jc w:val="left"/>
      </w:pPr>
      <w:r w:rsidRPr="00DF3832">
        <w:t>Сведения о движении нефинансовых активов учреждения (ф.0503768);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59"/>
        </w:tabs>
        <w:jc w:val="left"/>
      </w:pPr>
      <w:r w:rsidRPr="00DF3832">
        <w:t>Сведения по дебиторской и кредиторской задолженности учреждения (ф.0503769);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64"/>
        </w:tabs>
        <w:jc w:val="left"/>
      </w:pPr>
      <w:r w:rsidRPr="00DF3832">
        <w:t>Сведения о финансовых вложениях учреждения (ф.0503771);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64"/>
        </w:tabs>
        <w:jc w:val="left"/>
      </w:pPr>
      <w:r w:rsidRPr="00DF3832">
        <w:t>Сведения о суммах заимствований (ф.0503772);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54"/>
        </w:tabs>
        <w:jc w:val="left"/>
      </w:pPr>
      <w:r w:rsidRPr="00DF3832">
        <w:t>Сведения об изменении остатков валюты баланса учреждения (ф.0503773);</w:t>
      </w:r>
    </w:p>
    <w:p w:rsidR="00F47686" w:rsidRPr="00DF3832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54"/>
        </w:tabs>
        <w:jc w:val="left"/>
      </w:pPr>
      <w:r w:rsidRPr="00DF3832">
        <w:t>Сведения о задолженности по ущербу, причиненному имуществу (ф.0503776);</w:t>
      </w:r>
    </w:p>
    <w:p w:rsidR="00F47686" w:rsidRDefault="00F47686" w:rsidP="00DF3832">
      <w:pPr>
        <w:pStyle w:val="21"/>
        <w:numPr>
          <w:ilvl w:val="0"/>
          <w:numId w:val="3"/>
        </w:numPr>
        <w:shd w:val="clear" w:color="auto" w:fill="auto"/>
        <w:tabs>
          <w:tab w:val="left" w:pos="159"/>
        </w:tabs>
        <w:jc w:val="left"/>
      </w:pPr>
      <w:r>
        <w:t>Сведения об остатках денежных средств учреждения (ф.0503779);</w:t>
      </w:r>
    </w:p>
    <w:p w:rsidR="00F47686" w:rsidRDefault="00F47686" w:rsidP="00DF3832">
      <w:pPr>
        <w:pStyle w:val="21"/>
        <w:shd w:val="clear" w:color="auto" w:fill="auto"/>
        <w:tabs>
          <w:tab w:val="left" w:pos="159"/>
        </w:tabs>
        <w:jc w:val="left"/>
      </w:pPr>
      <w:r>
        <w:t>Формы отчетности, по которым отсутствуют числовые значения не включаются в годовой отчет.</w:t>
      </w:r>
    </w:p>
    <w:p w:rsidR="00F47686" w:rsidRDefault="00F47686" w:rsidP="00DF3832">
      <w:pPr>
        <w:pStyle w:val="21"/>
        <w:shd w:val="clear" w:color="auto" w:fill="auto"/>
        <w:tabs>
          <w:tab w:val="left" w:pos="159"/>
        </w:tabs>
        <w:jc w:val="left"/>
      </w:pPr>
    </w:p>
    <w:p w:rsidR="00F47686" w:rsidRPr="004803F5" w:rsidRDefault="00F47686" w:rsidP="00DF3832">
      <w:pPr>
        <w:pStyle w:val="121"/>
        <w:keepNext/>
        <w:keepLines/>
        <w:numPr>
          <w:ilvl w:val="0"/>
          <w:numId w:val="1"/>
        </w:numPr>
        <w:shd w:val="clear" w:color="auto" w:fill="auto"/>
        <w:jc w:val="left"/>
        <w:rPr>
          <w:sz w:val="24"/>
          <w:szCs w:val="24"/>
        </w:rPr>
      </w:pPr>
      <w:r w:rsidRPr="004803F5">
        <w:rPr>
          <w:sz w:val="24"/>
          <w:szCs w:val="24"/>
        </w:rPr>
        <w:t>Порядок утверждения Отчета</w:t>
      </w:r>
    </w:p>
    <w:p w:rsidR="00F47686" w:rsidRDefault="00F47686" w:rsidP="00DF3832">
      <w:pPr>
        <w:pStyle w:val="121"/>
        <w:keepNext/>
        <w:keepLines/>
        <w:shd w:val="clear" w:color="auto" w:fill="auto"/>
        <w:jc w:val="left"/>
      </w:pPr>
    </w:p>
    <w:p w:rsidR="00F47686" w:rsidRPr="00DF3832" w:rsidRDefault="00F47686" w:rsidP="00DF3832">
      <w:pPr>
        <w:pStyle w:val="21"/>
        <w:shd w:val="clear" w:color="auto" w:fill="auto"/>
      </w:pPr>
      <w:r w:rsidRPr="00DF3832">
        <w:t>3.1.Проект отчета не позднее 15 января года, следующего за отчетным, представляется директору Учреждения на рассмотрение.</w:t>
      </w:r>
    </w:p>
    <w:p w:rsidR="00F47686" w:rsidRPr="00DF3832" w:rsidRDefault="00F47686" w:rsidP="00DF3832">
      <w:pPr>
        <w:pStyle w:val="21"/>
        <w:shd w:val="clear" w:color="auto" w:fill="auto"/>
      </w:pPr>
      <w:r w:rsidRPr="00DF3832">
        <w:t>3.2.Отчет рассматривается и утверждается директором в 3-дневный срок.</w:t>
      </w:r>
    </w:p>
    <w:p w:rsidR="00F47686" w:rsidRPr="00DF3832" w:rsidRDefault="00F47686" w:rsidP="00DF3832">
      <w:pPr>
        <w:pStyle w:val="21"/>
        <w:shd w:val="clear" w:color="auto" w:fill="auto"/>
      </w:pPr>
      <w:r w:rsidRPr="00DF3832">
        <w:t>3.3.Копия утвержденного и подписанного отчета в двух экземплярах на бумажном носителе в срок не позднее числа утвержденного графику года, следующего за отчетным, представляется в бухгалтерию Министерства культуры, печати и по делам национальностей Республики Марий Эл.</w:t>
      </w:r>
    </w:p>
    <w:p w:rsidR="00F47686" w:rsidRPr="00DF3832" w:rsidRDefault="00F47686" w:rsidP="00DF3832">
      <w:pPr>
        <w:pStyle w:val="21"/>
        <w:shd w:val="clear" w:color="auto" w:fill="auto"/>
      </w:pPr>
      <w:r w:rsidRPr="00DF3832">
        <w:t>3.4.Отчет рассматривается и принимается, либо возвращается учреждению на доработку с указанием причин, послуживших основанием для его возврата.</w:t>
      </w:r>
    </w:p>
    <w:p w:rsidR="00F47686" w:rsidRPr="00DF3832" w:rsidRDefault="00F47686" w:rsidP="00DF3832">
      <w:pPr>
        <w:pStyle w:val="21"/>
        <w:shd w:val="clear" w:color="auto" w:fill="auto"/>
      </w:pPr>
      <w:r w:rsidRPr="00DF3832">
        <w:t>3.5.Учреждение</w:t>
      </w:r>
      <w:r w:rsidRPr="00DF3832">
        <w:tab/>
        <w:t>устраняет отмеченные недостатки и представляет утвержденный руководителем учреждения отчет на повторное рассмотрение  в бухгалтерию Министерства культуры, печати и по делам национальностей Республики Марий Эл.</w:t>
      </w:r>
    </w:p>
    <w:p w:rsidR="00F47686" w:rsidRPr="00DF3832" w:rsidRDefault="00F47686" w:rsidP="00DF3832">
      <w:pPr>
        <w:pStyle w:val="21"/>
        <w:shd w:val="clear" w:color="auto" w:fill="auto"/>
        <w:tabs>
          <w:tab w:val="left" w:pos="721"/>
        </w:tabs>
      </w:pPr>
      <w:r w:rsidRPr="00DF3832">
        <w:t>3.6.В</w:t>
      </w:r>
      <w:r w:rsidRPr="00DF3832">
        <w:tab/>
        <w:t>случае согласования  ставится отметка о предоставлении бюджетной отчетности с пометкой «принята».</w:t>
      </w:r>
    </w:p>
    <w:p w:rsidR="00F47686" w:rsidRPr="00DF3832" w:rsidRDefault="00F47686" w:rsidP="00DF3832">
      <w:pPr>
        <w:pStyle w:val="21"/>
        <w:numPr>
          <w:ilvl w:val="0"/>
          <w:numId w:val="4"/>
        </w:numPr>
        <w:shd w:val="clear" w:color="auto" w:fill="auto"/>
        <w:tabs>
          <w:tab w:val="left" w:pos="385"/>
        </w:tabs>
      </w:pPr>
      <w:r w:rsidRPr="00DF3832">
        <w:t xml:space="preserve">Отчёт размещается на сайте общеобразовательного учреждения  и на официальном сайте для размещения информации РФ ГМУ - </w:t>
      </w:r>
      <w:hyperlink r:id="rId6" w:history="1">
        <w:r w:rsidRPr="00DF3832">
          <w:rPr>
            <w:rStyle w:val="Hyperlink"/>
          </w:rPr>
          <w:t>http://bus.gov.ru</w:t>
        </w:r>
      </w:hyperlink>
      <w:r w:rsidRPr="00DF3832">
        <w:t xml:space="preserve"> ответственным за сайт, назначенным приказом директора школы.</w:t>
      </w:r>
    </w:p>
    <w:p w:rsidR="00F47686" w:rsidRDefault="00F47686" w:rsidP="00DF3832">
      <w:pPr>
        <w:pStyle w:val="21"/>
        <w:shd w:val="clear" w:color="auto" w:fill="auto"/>
        <w:tabs>
          <w:tab w:val="left" w:pos="154"/>
        </w:tabs>
        <w:jc w:val="left"/>
      </w:pPr>
    </w:p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p w:rsidR="00F47686" w:rsidRDefault="00F47686"/>
    <w:sectPr w:rsidR="00F47686" w:rsidSect="00C14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80203"/>
    <w:multiLevelType w:val="hybridMultilevel"/>
    <w:tmpl w:val="26025E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DD403CD"/>
    <w:multiLevelType w:val="multilevel"/>
    <w:tmpl w:val="1550F31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6CEF49EE"/>
    <w:multiLevelType w:val="multilevel"/>
    <w:tmpl w:val="CFB61DB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FC522F9"/>
    <w:multiLevelType w:val="multilevel"/>
    <w:tmpl w:val="C71E4E3C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3832"/>
    <w:rsid w:val="00013CF9"/>
    <w:rsid w:val="00080FB2"/>
    <w:rsid w:val="002042B0"/>
    <w:rsid w:val="004803F5"/>
    <w:rsid w:val="004E7D65"/>
    <w:rsid w:val="004F78B0"/>
    <w:rsid w:val="00520A32"/>
    <w:rsid w:val="006C41A7"/>
    <w:rsid w:val="006D39A9"/>
    <w:rsid w:val="00764B89"/>
    <w:rsid w:val="0078606F"/>
    <w:rsid w:val="008877C3"/>
    <w:rsid w:val="00954652"/>
    <w:rsid w:val="00992E37"/>
    <w:rsid w:val="00A21DDC"/>
    <w:rsid w:val="00A25F17"/>
    <w:rsid w:val="00AA302E"/>
    <w:rsid w:val="00B9354A"/>
    <w:rsid w:val="00C00276"/>
    <w:rsid w:val="00C145B1"/>
    <w:rsid w:val="00CE469D"/>
    <w:rsid w:val="00DF3832"/>
    <w:rsid w:val="00E0195B"/>
    <w:rsid w:val="00E72DD0"/>
    <w:rsid w:val="00F4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5B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№1_"/>
    <w:basedOn w:val="DefaultParagraphFont"/>
    <w:link w:val="10"/>
    <w:uiPriority w:val="99"/>
    <w:locked/>
    <w:rsid w:val="00DF383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1">
    <w:name w:val="Заголовок №1 + Не полужирный"/>
    <w:basedOn w:val="1"/>
    <w:uiPriority w:val="99"/>
    <w:rsid w:val="00DF3832"/>
    <w:rPr>
      <w:color w:val="000000"/>
      <w:spacing w:val="0"/>
      <w:w w:val="100"/>
      <w:position w:val="0"/>
      <w:sz w:val="24"/>
      <w:szCs w:val="24"/>
    </w:rPr>
  </w:style>
  <w:style w:type="paragraph" w:customStyle="1" w:styleId="10">
    <w:name w:val="Заголовок №1"/>
    <w:basedOn w:val="Normal"/>
    <w:link w:val="1"/>
    <w:uiPriority w:val="99"/>
    <w:rsid w:val="00DF3832"/>
    <w:pPr>
      <w:widowControl w:val="0"/>
      <w:shd w:val="clear" w:color="auto" w:fill="FFFFFF"/>
      <w:spacing w:after="0" w:line="276" w:lineRule="exact"/>
      <w:outlineLvl w:val="0"/>
    </w:pPr>
    <w:rPr>
      <w:rFonts w:ascii="Times New Roman" w:hAnsi="Times New Roman"/>
      <w:b/>
      <w:bCs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F383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F3832"/>
    <w:pPr>
      <w:widowControl w:val="0"/>
      <w:shd w:val="clear" w:color="auto" w:fill="FFFFFF"/>
      <w:spacing w:after="0" w:line="319" w:lineRule="exact"/>
      <w:jc w:val="center"/>
    </w:pPr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rsid w:val="00DF3832"/>
    <w:rPr>
      <w:rFonts w:cs="Times New Roman"/>
      <w:color w:val="0066CC"/>
      <w:u w:val="single"/>
    </w:rPr>
  </w:style>
  <w:style w:type="character" w:customStyle="1" w:styleId="a">
    <w:name w:val="Основной текст_"/>
    <w:basedOn w:val="DefaultParagraphFont"/>
    <w:link w:val="12"/>
    <w:uiPriority w:val="99"/>
    <w:locked/>
    <w:rsid w:val="00DF3832"/>
    <w:rPr>
      <w:rFonts w:ascii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Normal"/>
    <w:link w:val="a"/>
    <w:uiPriority w:val="99"/>
    <w:rsid w:val="00DF3832"/>
    <w:pPr>
      <w:widowControl w:val="0"/>
      <w:shd w:val="clear" w:color="auto" w:fill="FFFFFF"/>
      <w:spacing w:after="0" w:line="274" w:lineRule="exact"/>
      <w:jc w:val="center"/>
    </w:pPr>
    <w:rPr>
      <w:rFonts w:ascii="Times New Roman" w:hAnsi="Times New Roman"/>
    </w:rPr>
  </w:style>
  <w:style w:type="paragraph" w:customStyle="1" w:styleId="21">
    <w:name w:val="Основной текст2"/>
    <w:basedOn w:val="Normal"/>
    <w:uiPriority w:val="99"/>
    <w:rsid w:val="00DF3832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120">
    <w:name w:val="Заголовок №1 (2)_"/>
    <w:basedOn w:val="DefaultParagraphFont"/>
    <w:link w:val="121"/>
    <w:uiPriority w:val="99"/>
    <w:locked/>
    <w:rsid w:val="00DF3832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1">
    <w:name w:val="Заголовок №1 (2)"/>
    <w:basedOn w:val="Normal"/>
    <w:link w:val="120"/>
    <w:uiPriority w:val="99"/>
    <w:rsid w:val="00DF3832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F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38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042B0"/>
    <w:pPr>
      <w:spacing w:before="27" w:after="27" w:line="240" w:lineRule="auto"/>
    </w:pPr>
    <w:rPr>
      <w:rFonts w:ascii="Times New Roman" w:hAnsi="Times New Roman"/>
      <w:sz w:val="20"/>
      <w:szCs w:val="20"/>
    </w:rPr>
  </w:style>
  <w:style w:type="paragraph" w:styleId="NoSpacing">
    <w:name w:val="No Spacing"/>
    <w:uiPriority w:val="99"/>
    <w:qFormat/>
    <w:rsid w:val="002042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us.gov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4</Pages>
  <Words>656</Words>
  <Characters>3742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Natasha-XP</cp:lastModifiedBy>
  <cp:revision>7</cp:revision>
  <cp:lastPrinted>2015-03-06T07:14:00Z</cp:lastPrinted>
  <dcterms:created xsi:type="dcterms:W3CDTF">2015-02-09T07:35:00Z</dcterms:created>
  <dcterms:modified xsi:type="dcterms:W3CDTF">2015-03-10T07:51:00Z</dcterms:modified>
</cp:coreProperties>
</file>